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5"/>
        <w:gridCol w:w="11923"/>
      </w:tblGrid>
      <w:tr w:rsidR="002A4ED5" w:rsidRPr="0019186A" w14:paraId="20CC29D8" w14:textId="77777777" w:rsidTr="002A4ED5">
        <w:sdt>
          <w:sdtPr>
            <w:id w:val="415748049"/>
            <w:placeholder>
              <w:docPart w:val="F8E5189154934E2E8BC0BEA975B39588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7B356600" w14:textId="77777777" w:rsidR="002A4ED5" w:rsidRPr="0019186A" w:rsidRDefault="002A4ED5" w:rsidP="002A4ED5">
                <w:r w:rsidRPr="0019186A">
                  <w:rPr>
                    <w:lang w:bidi="de-DE"/>
                  </w:rPr>
                  <w:t>Eingereicht von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4A97134C" w14:textId="77777777" w:rsidR="002A4ED5" w:rsidRPr="0019186A" w:rsidRDefault="002A4ED5" w:rsidP="002A4ED5"/>
        </w:tc>
      </w:tr>
      <w:tr w:rsidR="002A4ED5" w:rsidRPr="0019186A" w14:paraId="52E35872" w14:textId="77777777" w:rsidTr="002A4ED5">
        <w:sdt>
          <w:sdtPr>
            <w:id w:val="1692185716"/>
            <w:placeholder>
              <w:docPart w:val="9A33D1B44F56411685F034924A5F310B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536E1823" w14:textId="77777777" w:rsidR="002A4ED5" w:rsidRPr="0019186A" w:rsidRDefault="002A4ED5" w:rsidP="002A4ED5">
                <w:r w:rsidRPr="0019186A">
                  <w:rPr>
                    <w:lang w:bidi="de-DE"/>
                  </w:rPr>
                  <w:t>Telefon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41A0DA4B" w14:textId="77777777" w:rsidR="002A4ED5" w:rsidRPr="0019186A" w:rsidRDefault="002A4ED5" w:rsidP="002A4ED5"/>
        </w:tc>
      </w:tr>
      <w:tr w:rsidR="002A4ED5" w:rsidRPr="0019186A" w14:paraId="6EF512BF" w14:textId="77777777" w:rsidTr="002A4ED5">
        <w:sdt>
          <w:sdtPr>
            <w:id w:val="639315362"/>
            <w:placeholder>
              <w:docPart w:val="2BFDD2FFD2594249BA0EA5101CEEF3CD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76C4E826" w14:textId="77777777" w:rsidR="002A4ED5" w:rsidRPr="0019186A" w:rsidRDefault="002A4ED5" w:rsidP="002A4ED5">
                <w:r w:rsidRPr="0019186A">
                  <w:rPr>
                    <w:lang w:bidi="de-DE"/>
                  </w:rPr>
                  <w:t>E-Mail-Adresse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7B0AF8BB" w14:textId="77777777" w:rsidR="002A4ED5" w:rsidRPr="0019186A" w:rsidRDefault="002A4ED5" w:rsidP="002A4ED5"/>
        </w:tc>
      </w:tr>
      <w:tr w:rsidR="002A4ED5" w:rsidRPr="0019186A" w14:paraId="7454D539" w14:textId="77777777" w:rsidTr="002A4ED5">
        <w:tc>
          <w:tcPr>
            <w:tcW w:w="729" w:type="pct"/>
            <w:vAlign w:val="bottom"/>
          </w:tcPr>
          <w:p w14:paraId="4ADD0A1E" w14:textId="72471B3F" w:rsidR="002A4ED5" w:rsidRPr="0019186A" w:rsidRDefault="003F40A8" w:rsidP="002A4ED5">
            <w:r>
              <w:t>Kommentar</w:t>
            </w:r>
          </w:p>
        </w:tc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DA0DEC" w14:textId="77777777" w:rsidR="002A4ED5" w:rsidRPr="0019186A" w:rsidRDefault="002A4ED5" w:rsidP="002A4ED5"/>
        </w:tc>
      </w:tr>
      <w:tr w:rsidR="002A4ED5" w:rsidRPr="0019186A" w14:paraId="71264C68" w14:textId="77777777" w:rsidTr="002A4ED5">
        <w:tc>
          <w:tcPr>
            <w:tcW w:w="729" w:type="pct"/>
            <w:vAlign w:val="bottom"/>
          </w:tcPr>
          <w:p w14:paraId="7584D846" w14:textId="7B27E553" w:rsidR="002A4ED5" w:rsidRPr="0019186A" w:rsidRDefault="003F40A8" w:rsidP="002A4ED5">
            <w:r>
              <w:t>Senden an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0469FD47" w14:textId="3998A62F" w:rsidR="002A4ED5" w:rsidRPr="0019186A" w:rsidRDefault="003F40A8" w:rsidP="002A4ED5">
            <w:r w:rsidRPr="003F40A8">
              <w:t>fichte@tkkg-clan.com</w:t>
            </w:r>
          </w:p>
        </w:tc>
      </w:tr>
    </w:tbl>
    <w:p w14:paraId="654E13C9" w14:textId="77777777" w:rsidR="00806FF3" w:rsidRPr="0019186A" w:rsidRDefault="00806FF3" w:rsidP="00562601">
      <w:pPr>
        <w:pStyle w:val="KeinLeerraum"/>
      </w:pPr>
    </w:p>
    <w:tbl>
      <w:tblPr>
        <w:tblW w:w="5000" w:type="pct"/>
        <w:shd w:val="clear" w:color="auto" w:fill="81BEE9" w:themeFill="accent1" w:themeFillTint="66"/>
        <w:tblLayout w:type="fixed"/>
        <w:tblLook w:val="04A0" w:firstRow="1" w:lastRow="0" w:firstColumn="1" w:lastColumn="0" w:noHBand="0" w:noVBand="1"/>
      </w:tblPr>
      <w:tblGrid>
        <w:gridCol w:w="1257"/>
        <w:gridCol w:w="3134"/>
        <w:gridCol w:w="2126"/>
        <w:gridCol w:w="1560"/>
        <w:gridCol w:w="1275"/>
        <w:gridCol w:w="1418"/>
        <w:gridCol w:w="1831"/>
        <w:gridCol w:w="1351"/>
      </w:tblGrid>
      <w:tr w:rsidR="0019186A" w:rsidRPr="0019186A" w14:paraId="398F9933" w14:textId="77777777" w:rsidTr="00A414D1">
        <w:sdt>
          <w:sdtPr>
            <w:id w:val="1101532736"/>
            <w:placeholder>
              <w:docPart w:val="F791671A8A774536827E03916E62F3D6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0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81BEE9" w:themeFill="accent1" w:themeFillTint="66"/>
                <w:vAlign w:val="center"/>
              </w:tcPr>
              <w:p w14:paraId="7F59F655" w14:textId="77777777" w:rsidR="002A4ED5" w:rsidRPr="0019186A" w:rsidRDefault="002A4ED5" w:rsidP="002A648D">
                <w:pPr>
                  <w:pStyle w:val="Tabellenberschriften"/>
                </w:pPr>
                <w:r w:rsidRPr="0019186A">
                  <w:rPr>
                    <w:lang w:bidi="de-DE"/>
                  </w:rPr>
                  <w:t>Artikel</w:t>
                </w:r>
              </w:p>
            </w:tc>
          </w:sdtContent>
        </w:sdt>
        <w:sdt>
          <w:sdtPr>
            <w:id w:val="-734620487"/>
            <w:placeholder>
              <w:docPart w:val="931C29A40C6847B3A02A253E6A12862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23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81BEE9" w:themeFill="accent1" w:themeFillTint="66"/>
                <w:vAlign w:val="center"/>
              </w:tcPr>
              <w:p w14:paraId="394C25CC" w14:textId="77777777" w:rsidR="002A4ED5" w:rsidRPr="0019186A" w:rsidRDefault="002A4ED5" w:rsidP="002A4ED5">
                <w:pPr>
                  <w:pStyle w:val="Tabellenberschriften"/>
                </w:pPr>
                <w:r w:rsidRPr="0019186A">
                  <w:rPr>
                    <w:lang w:bidi="de-DE"/>
                  </w:rPr>
                  <w:t>Beschreibung</w:t>
                </w:r>
              </w:p>
            </w:tc>
          </w:sdtContent>
        </w:sdt>
        <w:sdt>
          <w:sdtPr>
            <w:id w:val="920762618"/>
            <w:placeholder>
              <w:docPart w:val="7EE2A8C758C3433B89A6CBE027E14F5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21" w:type="pct"/>
                <w:gridSpan w:val="2"/>
                <w:tcBorders>
                  <w:top w:val="single" w:sz="12" w:space="0" w:color="auto"/>
                  <w:left w:val="single" w:sz="2" w:space="0" w:color="auto"/>
                  <w:bottom w:val="single" w:sz="2" w:space="0" w:color="FFFFFF" w:themeColor="background1"/>
                  <w:right w:val="single" w:sz="2" w:space="0" w:color="auto"/>
                </w:tcBorders>
                <w:shd w:val="clear" w:color="auto" w:fill="81BEE9" w:themeFill="accent1" w:themeFillTint="66"/>
                <w:vAlign w:val="center"/>
              </w:tcPr>
              <w:p w14:paraId="3952D3F5" w14:textId="77777777" w:rsidR="002A4ED5" w:rsidRPr="0019186A" w:rsidRDefault="002A4ED5" w:rsidP="002A4ED5">
                <w:pPr>
                  <w:pStyle w:val="Tabellenberschriften"/>
                </w:pPr>
                <w:r w:rsidRPr="0019186A">
                  <w:rPr>
                    <w:lang w:bidi="de-DE"/>
                  </w:rPr>
                  <w:t>Größe</w:t>
                </w:r>
              </w:p>
            </w:tc>
          </w:sdtContent>
        </w:sdt>
        <w:sdt>
          <w:sdtPr>
            <w:id w:val="799423125"/>
            <w:placeholder>
              <w:docPart w:val="9AEAB02D6EC04806B9CF301FA59492BD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7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81BEE9" w:themeFill="accent1" w:themeFillTint="66"/>
                <w:vAlign w:val="center"/>
              </w:tcPr>
              <w:p w14:paraId="399A3778" w14:textId="77777777" w:rsidR="002A4ED5" w:rsidRPr="0019186A" w:rsidRDefault="002A4ED5" w:rsidP="002A4ED5">
                <w:pPr>
                  <w:pStyle w:val="Tabellenberschriften"/>
                </w:pPr>
                <w:r w:rsidRPr="0019186A">
                  <w:rPr>
                    <w:lang w:bidi="de-DE"/>
                  </w:rPr>
                  <w:t>Farbe</w:t>
                </w:r>
              </w:p>
            </w:tc>
          </w:sdtContent>
        </w:sdt>
        <w:sdt>
          <w:sdtPr>
            <w:id w:val="405890554"/>
            <w:placeholder>
              <w:docPart w:val="26843954A683457B9222B77CEB9EEDC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8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81BEE9" w:themeFill="accent1" w:themeFillTint="66"/>
                <w:vAlign w:val="center"/>
              </w:tcPr>
              <w:p w14:paraId="6C4ECBC9" w14:textId="77777777" w:rsidR="002A4ED5" w:rsidRPr="0019186A" w:rsidRDefault="002A4ED5" w:rsidP="002A4ED5">
                <w:pPr>
                  <w:pStyle w:val="Tabellenberschriften"/>
                </w:pPr>
                <w:r w:rsidRPr="0019186A">
                  <w:rPr>
                    <w:lang w:bidi="de-DE"/>
                  </w:rPr>
                  <w:t>Menge</w:t>
                </w:r>
              </w:p>
            </w:tc>
          </w:sdtContent>
        </w:sdt>
        <w:tc>
          <w:tcPr>
            <w:tcW w:w="656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81BEE9" w:themeFill="accent1" w:themeFillTint="66"/>
            <w:vAlign w:val="center"/>
          </w:tcPr>
          <w:p w14:paraId="25ECCC04" w14:textId="398D3B52" w:rsidR="002A4ED5" w:rsidRPr="0019186A" w:rsidRDefault="00954E8C" w:rsidP="00954E8C">
            <w:pPr>
              <w:pStyle w:val="Tabellenberschriften"/>
              <w:jc w:val="left"/>
            </w:pPr>
            <w:r>
              <w:t>*Preis              ca. geplant</w:t>
            </w:r>
          </w:p>
        </w:tc>
        <w:sdt>
          <w:sdtPr>
            <w:id w:val="1236660449"/>
            <w:placeholder>
              <w:docPart w:val="1789F52674694FAEA4459AAB588D8BA3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81BEE9" w:themeFill="accent1" w:themeFillTint="66"/>
                <w:vAlign w:val="center"/>
              </w:tcPr>
              <w:p w14:paraId="085B81CF" w14:textId="77777777" w:rsidR="002A4ED5" w:rsidRPr="0019186A" w:rsidRDefault="002A4ED5" w:rsidP="002A4ED5">
                <w:pPr>
                  <w:pStyle w:val="Tabellenberschriften"/>
                </w:pPr>
                <w:r w:rsidRPr="0019186A">
                  <w:rPr>
                    <w:lang w:bidi="de-DE"/>
                  </w:rPr>
                  <w:t>Betrag</w:t>
                </w:r>
              </w:p>
            </w:tc>
          </w:sdtContent>
        </w:sdt>
      </w:tr>
      <w:tr w:rsidR="0019186A" w:rsidRPr="0019186A" w14:paraId="54A2AC7E" w14:textId="77777777" w:rsidTr="00A414D1">
        <w:tc>
          <w:tcPr>
            <w:tcW w:w="45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81BEE9" w:themeFill="accent1" w:themeFillTint="66"/>
            <w:vAlign w:val="center"/>
          </w:tcPr>
          <w:p w14:paraId="54F4F971" w14:textId="77777777" w:rsidR="002A4ED5" w:rsidRPr="0019186A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123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81BEE9" w:themeFill="accent1" w:themeFillTint="66"/>
            <w:vAlign w:val="center"/>
          </w:tcPr>
          <w:p w14:paraId="55123B91" w14:textId="77777777" w:rsidR="002A4ED5" w:rsidRPr="0019186A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sdt>
          <w:sdtPr>
            <w:id w:val="-1045670975"/>
            <w:placeholder>
              <w:docPart w:val="5428275979CB4670AB06503A916903DF"/>
            </w:placeholder>
            <w:temporary/>
            <w:showingPlcHdr/>
            <w15:appearance w15:val="hidden"/>
          </w:sdtPr>
          <w:sdtEndPr/>
          <w:sdtContent>
            <w:tc>
              <w:tcPr>
                <w:tcW w:w="762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81BEE9" w:themeFill="accent1" w:themeFillTint="66"/>
                <w:vAlign w:val="center"/>
              </w:tcPr>
              <w:p w14:paraId="37840983" w14:textId="77777777" w:rsidR="002A4ED5" w:rsidRPr="0019186A" w:rsidRDefault="002A4ED5" w:rsidP="00582B1C">
                <w:pPr>
                  <w:pStyle w:val="TabellenUnterberschriften"/>
                </w:pPr>
                <w:r w:rsidRPr="0019186A">
                  <w:rPr>
                    <w:lang w:bidi="de-DE"/>
                  </w:rPr>
                  <w:t>Erwachsene/Jugendliche</w:t>
                </w:r>
              </w:p>
            </w:tc>
          </w:sdtContent>
        </w:sdt>
        <w:sdt>
          <w:sdtPr>
            <w:id w:val="1971237693"/>
            <w:placeholder>
              <w:docPart w:val="EAA5E6A4AAD540F5B88A1B9DC8DD3C04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9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81BEE9" w:themeFill="accent1" w:themeFillTint="66"/>
                <w:vAlign w:val="center"/>
              </w:tcPr>
              <w:p w14:paraId="5F6DA647" w14:textId="77777777" w:rsidR="002A4ED5" w:rsidRPr="0019186A" w:rsidRDefault="002A4ED5" w:rsidP="00582B1C">
                <w:pPr>
                  <w:pStyle w:val="TabellenUnterberschriften"/>
                </w:pPr>
                <w:r w:rsidRPr="0019186A">
                  <w:rPr>
                    <w:lang w:bidi="de-DE"/>
                  </w:rPr>
                  <w:t>XS/S/M/L/XL/XXL</w:t>
                </w:r>
              </w:p>
            </w:tc>
          </w:sdtContent>
        </w:sdt>
        <w:tc>
          <w:tcPr>
            <w:tcW w:w="457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81BEE9" w:themeFill="accent1" w:themeFillTint="66"/>
            <w:vAlign w:val="center"/>
          </w:tcPr>
          <w:p w14:paraId="0C90DAC5" w14:textId="77777777" w:rsidR="002A4ED5" w:rsidRPr="0019186A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0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81BEE9" w:themeFill="accent1" w:themeFillTint="66"/>
            <w:vAlign w:val="center"/>
          </w:tcPr>
          <w:p w14:paraId="2C257D67" w14:textId="77777777" w:rsidR="002A4ED5" w:rsidRPr="0019186A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56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81BEE9" w:themeFill="accent1" w:themeFillTint="66"/>
            <w:vAlign w:val="center"/>
          </w:tcPr>
          <w:p w14:paraId="354896FC" w14:textId="77777777" w:rsidR="002A4ED5" w:rsidRPr="0019186A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8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81BEE9" w:themeFill="accent1" w:themeFillTint="66"/>
            <w:vAlign w:val="center"/>
          </w:tcPr>
          <w:p w14:paraId="3CD50EB9" w14:textId="77777777" w:rsidR="002A4ED5" w:rsidRPr="0019186A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19186A" w:rsidRPr="0019186A" w14:paraId="3B017DB6" w14:textId="77777777" w:rsidTr="00A414D1">
        <w:tc>
          <w:tcPr>
            <w:tcW w:w="45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7FC03D14" w14:textId="28EA5193" w:rsidR="002A4ED5" w:rsidRPr="0019186A" w:rsidRDefault="000B437A" w:rsidP="002A4ED5">
            <w:r>
              <w:t>001</w:t>
            </w:r>
          </w:p>
        </w:tc>
        <w:tc>
          <w:tcPr>
            <w:tcW w:w="112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0CF42A45" w14:textId="77CE84F4" w:rsidR="002A4ED5" w:rsidRPr="0019186A" w:rsidRDefault="000B437A" w:rsidP="002A4ED5">
            <w:proofErr w:type="spellStart"/>
            <w:r>
              <w:t>TkkG</w:t>
            </w:r>
            <w:proofErr w:type="spellEnd"/>
            <w:r>
              <w:t xml:space="preserve"> - </w:t>
            </w:r>
            <w:proofErr w:type="spellStart"/>
            <w:r>
              <w:t>Flexfit</w:t>
            </w:r>
            <w:proofErr w:type="spellEnd"/>
            <w:r>
              <w:t xml:space="preserve"> Cap</w:t>
            </w:r>
          </w:p>
        </w:tc>
        <w:tc>
          <w:tcPr>
            <w:tcW w:w="76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0E06523D" w14:textId="77777777" w:rsidR="002A4ED5" w:rsidRPr="0019186A" w:rsidRDefault="002A4ED5" w:rsidP="002A4ED5"/>
        </w:tc>
        <w:tc>
          <w:tcPr>
            <w:tcW w:w="55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238DB857" w14:textId="77777777" w:rsidR="002A4ED5" w:rsidRPr="0019186A" w:rsidRDefault="002A4ED5" w:rsidP="002A4ED5"/>
        </w:tc>
        <w:tc>
          <w:tcPr>
            <w:tcW w:w="45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0EE5B4B4" w14:textId="77777777" w:rsidR="002A4ED5" w:rsidRPr="0019186A" w:rsidRDefault="002A4ED5" w:rsidP="002A4ED5"/>
        </w:tc>
        <w:tc>
          <w:tcPr>
            <w:tcW w:w="50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1D5221BA" w14:textId="77777777" w:rsidR="002A4ED5" w:rsidRPr="0019186A" w:rsidRDefault="002A4ED5" w:rsidP="002A4ED5"/>
        </w:tc>
        <w:tc>
          <w:tcPr>
            <w:tcW w:w="65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72E4A938" w14:textId="34A14FBE" w:rsidR="002A4ED5" w:rsidRPr="0019186A" w:rsidRDefault="000B437A" w:rsidP="002A4ED5">
            <w:r>
              <w:t>2</w:t>
            </w:r>
            <w:r w:rsidR="00954E8C">
              <w:t>5</w:t>
            </w:r>
            <w:r w:rsidR="003F40A8">
              <w:t xml:space="preserve">,00 </w:t>
            </w:r>
            <w:r>
              <w:t xml:space="preserve">€ </w:t>
            </w:r>
          </w:p>
        </w:tc>
        <w:tc>
          <w:tcPr>
            <w:tcW w:w="48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493CC294" w14:textId="77777777" w:rsidR="002A4ED5" w:rsidRPr="0019186A" w:rsidRDefault="002A4ED5" w:rsidP="002A4ED5"/>
        </w:tc>
      </w:tr>
      <w:tr w:rsidR="0019186A" w:rsidRPr="0019186A" w14:paraId="63122823" w14:textId="77777777" w:rsidTr="00A414D1">
        <w:tc>
          <w:tcPr>
            <w:tcW w:w="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43406FB5" w14:textId="02EA2DA9" w:rsidR="002A4ED5" w:rsidRPr="0019186A" w:rsidRDefault="000B437A" w:rsidP="002A4ED5">
            <w:r>
              <w:t>002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1A0A3C43" w14:textId="0C295CDA" w:rsidR="002A4ED5" w:rsidRPr="0019186A" w:rsidRDefault="000B437A" w:rsidP="002A4ED5">
            <w:proofErr w:type="spellStart"/>
            <w:r>
              <w:t>TkkG</w:t>
            </w:r>
            <w:proofErr w:type="spellEnd"/>
            <w:r>
              <w:t xml:space="preserve"> - Wintermütze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15B69116" w14:textId="77777777" w:rsidR="002A4ED5" w:rsidRPr="0019186A" w:rsidRDefault="002A4ED5" w:rsidP="002A4ED5"/>
        </w:tc>
        <w:tc>
          <w:tcPr>
            <w:tcW w:w="5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17E8BC0E" w14:textId="77777777" w:rsidR="002A4ED5" w:rsidRPr="0019186A" w:rsidRDefault="002A4ED5" w:rsidP="002A4ED5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56832E5D" w14:textId="77777777" w:rsidR="002A4ED5" w:rsidRPr="0019186A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0196985B" w14:textId="77777777" w:rsidR="002A4ED5" w:rsidRPr="0019186A" w:rsidRDefault="002A4ED5" w:rsidP="002A4ED5"/>
        </w:tc>
        <w:tc>
          <w:tcPr>
            <w:tcW w:w="6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095F841F" w14:textId="213DD298" w:rsidR="002A4ED5" w:rsidRPr="0019186A" w:rsidRDefault="00954E8C" w:rsidP="002A4ED5">
            <w:r>
              <w:t>35</w:t>
            </w:r>
            <w:r w:rsidR="003F40A8">
              <w:t xml:space="preserve">,00 </w:t>
            </w:r>
            <w:r w:rsidR="000B437A">
              <w:t>€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305C616C" w14:textId="77777777" w:rsidR="002A4ED5" w:rsidRPr="0019186A" w:rsidRDefault="002A4ED5" w:rsidP="002A4ED5"/>
        </w:tc>
      </w:tr>
      <w:tr w:rsidR="0019186A" w:rsidRPr="0019186A" w14:paraId="63BD127D" w14:textId="77777777" w:rsidTr="00A414D1">
        <w:tc>
          <w:tcPr>
            <w:tcW w:w="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4A9ABC3D" w14:textId="73CC7C5F" w:rsidR="002A4ED5" w:rsidRPr="0019186A" w:rsidRDefault="00954E8C" w:rsidP="002A4ED5">
            <w:r>
              <w:t>003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2D345983" w14:textId="2FAC8FED" w:rsidR="002A4ED5" w:rsidRPr="0019186A" w:rsidRDefault="00954E8C" w:rsidP="002A4ED5">
            <w:proofErr w:type="spellStart"/>
            <w:r>
              <w:t>TkkG</w:t>
            </w:r>
            <w:proofErr w:type="spellEnd"/>
            <w:r>
              <w:t xml:space="preserve"> - Jogginghose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4C5AB8E7" w14:textId="77777777" w:rsidR="002A4ED5" w:rsidRPr="0019186A" w:rsidRDefault="002A4ED5" w:rsidP="002A4ED5"/>
        </w:tc>
        <w:tc>
          <w:tcPr>
            <w:tcW w:w="5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4F74463E" w14:textId="77777777" w:rsidR="002A4ED5" w:rsidRPr="0019186A" w:rsidRDefault="002A4ED5" w:rsidP="002A4ED5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3AB78793" w14:textId="77777777" w:rsidR="002A4ED5" w:rsidRPr="0019186A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2DD8DE15" w14:textId="77777777" w:rsidR="002A4ED5" w:rsidRPr="0019186A" w:rsidRDefault="002A4ED5" w:rsidP="002A4ED5"/>
        </w:tc>
        <w:tc>
          <w:tcPr>
            <w:tcW w:w="6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73CC90A3" w14:textId="76349A82" w:rsidR="002A4ED5" w:rsidRPr="0019186A" w:rsidRDefault="00954E8C" w:rsidP="002A4ED5">
            <w:r>
              <w:t>45</w:t>
            </w:r>
            <w:r w:rsidR="003F40A8">
              <w:t xml:space="preserve">,00 </w:t>
            </w:r>
            <w:r>
              <w:t>€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09D5A239" w14:textId="77777777" w:rsidR="002A4ED5" w:rsidRPr="0019186A" w:rsidRDefault="002A4ED5" w:rsidP="002A4ED5"/>
        </w:tc>
      </w:tr>
      <w:tr w:rsidR="0019186A" w:rsidRPr="0019186A" w14:paraId="1519C163" w14:textId="77777777" w:rsidTr="00A414D1">
        <w:tc>
          <w:tcPr>
            <w:tcW w:w="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677B1E93" w14:textId="33914572" w:rsidR="002A4ED5" w:rsidRPr="0019186A" w:rsidRDefault="003F40A8" w:rsidP="002A4ED5">
            <w:r>
              <w:t>004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7950CD15" w14:textId="78CCA1D7" w:rsidR="002A4ED5" w:rsidRPr="0019186A" w:rsidRDefault="003F40A8" w:rsidP="002A4ED5">
            <w:proofErr w:type="spellStart"/>
            <w:r>
              <w:t>TkkG</w:t>
            </w:r>
            <w:proofErr w:type="spellEnd"/>
            <w:r>
              <w:t xml:space="preserve"> - Maske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2BD89D1C" w14:textId="77777777" w:rsidR="002A4ED5" w:rsidRPr="0019186A" w:rsidRDefault="002A4ED5" w:rsidP="002A4ED5"/>
        </w:tc>
        <w:tc>
          <w:tcPr>
            <w:tcW w:w="5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30100607" w14:textId="77777777" w:rsidR="002A4ED5" w:rsidRPr="0019186A" w:rsidRDefault="002A4ED5" w:rsidP="002A4ED5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71C3FFA0" w14:textId="77777777" w:rsidR="002A4ED5" w:rsidRPr="0019186A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0732891A" w14:textId="77777777" w:rsidR="002A4ED5" w:rsidRPr="0019186A" w:rsidRDefault="002A4ED5" w:rsidP="002A4ED5"/>
        </w:tc>
        <w:tc>
          <w:tcPr>
            <w:tcW w:w="6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38C2542E" w14:textId="74823609" w:rsidR="002A4ED5" w:rsidRPr="0019186A" w:rsidRDefault="003F40A8" w:rsidP="002A4ED5">
            <w:r>
              <w:t xml:space="preserve">  5,00 €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12244939" w14:textId="77777777" w:rsidR="002A4ED5" w:rsidRPr="0019186A" w:rsidRDefault="002A4ED5" w:rsidP="002A4ED5"/>
        </w:tc>
      </w:tr>
      <w:tr w:rsidR="0019186A" w:rsidRPr="0019186A" w14:paraId="2EDEBF5D" w14:textId="77777777" w:rsidTr="00A414D1">
        <w:tc>
          <w:tcPr>
            <w:tcW w:w="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181CB6DA" w14:textId="77777777" w:rsidR="002A4ED5" w:rsidRPr="0019186A" w:rsidRDefault="002A4ED5" w:rsidP="002A4ED5"/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209F9267" w14:textId="77777777" w:rsidR="002A4ED5" w:rsidRPr="0019186A" w:rsidRDefault="002A4ED5" w:rsidP="002A4ED5"/>
        </w:tc>
        <w:tc>
          <w:tcPr>
            <w:tcW w:w="7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24C03EA7" w14:textId="77777777" w:rsidR="002A4ED5" w:rsidRPr="0019186A" w:rsidRDefault="002A4ED5" w:rsidP="002A4ED5"/>
        </w:tc>
        <w:tc>
          <w:tcPr>
            <w:tcW w:w="5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7E306036" w14:textId="77777777" w:rsidR="002A4ED5" w:rsidRPr="0019186A" w:rsidRDefault="002A4ED5" w:rsidP="002A4ED5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20E7E5C4" w14:textId="77777777" w:rsidR="002A4ED5" w:rsidRPr="0019186A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7B664446" w14:textId="77777777" w:rsidR="002A4ED5" w:rsidRPr="0019186A" w:rsidRDefault="002A4ED5" w:rsidP="002A4ED5"/>
        </w:tc>
        <w:tc>
          <w:tcPr>
            <w:tcW w:w="6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1D563ADA" w14:textId="77777777" w:rsidR="002A4ED5" w:rsidRPr="0019186A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101C75C5" w14:textId="77777777" w:rsidR="002A4ED5" w:rsidRPr="0019186A" w:rsidRDefault="002A4ED5" w:rsidP="002A4ED5"/>
        </w:tc>
      </w:tr>
      <w:tr w:rsidR="0019186A" w:rsidRPr="0019186A" w14:paraId="3B0469CD" w14:textId="77777777" w:rsidTr="00A414D1">
        <w:tc>
          <w:tcPr>
            <w:tcW w:w="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3260207D" w14:textId="77777777" w:rsidR="002A4ED5" w:rsidRPr="0019186A" w:rsidRDefault="002A4ED5" w:rsidP="002A4ED5"/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2CCB1CC0" w14:textId="77777777" w:rsidR="002A4ED5" w:rsidRPr="0019186A" w:rsidRDefault="002A4ED5" w:rsidP="002A4ED5"/>
        </w:tc>
        <w:tc>
          <w:tcPr>
            <w:tcW w:w="7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071AB437" w14:textId="77777777" w:rsidR="002A4ED5" w:rsidRPr="0019186A" w:rsidRDefault="002A4ED5" w:rsidP="002A4ED5"/>
        </w:tc>
        <w:tc>
          <w:tcPr>
            <w:tcW w:w="5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268059E1" w14:textId="77777777" w:rsidR="002A4ED5" w:rsidRPr="0019186A" w:rsidRDefault="002A4ED5" w:rsidP="002A4ED5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2504D38C" w14:textId="77777777" w:rsidR="002A4ED5" w:rsidRPr="0019186A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45346E49" w14:textId="77777777" w:rsidR="002A4ED5" w:rsidRPr="0019186A" w:rsidRDefault="002A4ED5" w:rsidP="002A4ED5"/>
        </w:tc>
        <w:tc>
          <w:tcPr>
            <w:tcW w:w="6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0777CADA" w14:textId="77777777" w:rsidR="002A4ED5" w:rsidRPr="0019186A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19ADC8FE" w14:textId="77777777" w:rsidR="002A4ED5" w:rsidRPr="0019186A" w:rsidRDefault="002A4ED5" w:rsidP="002A4ED5"/>
        </w:tc>
      </w:tr>
      <w:tr w:rsidR="0019186A" w:rsidRPr="0019186A" w14:paraId="32CF0FF9" w14:textId="77777777" w:rsidTr="00A414D1">
        <w:tc>
          <w:tcPr>
            <w:tcW w:w="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335BB9C9" w14:textId="77777777" w:rsidR="002A4ED5" w:rsidRPr="0019186A" w:rsidRDefault="002A4ED5" w:rsidP="002A4ED5"/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60F32577" w14:textId="77777777" w:rsidR="002A4ED5" w:rsidRPr="0019186A" w:rsidRDefault="002A4ED5" w:rsidP="002A4ED5"/>
        </w:tc>
        <w:tc>
          <w:tcPr>
            <w:tcW w:w="7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6AF13113" w14:textId="77777777" w:rsidR="002A4ED5" w:rsidRPr="0019186A" w:rsidRDefault="002A4ED5" w:rsidP="002A4ED5"/>
        </w:tc>
        <w:tc>
          <w:tcPr>
            <w:tcW w:w="5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41F4A6DB" w14:textId="77777777" w:rsidR="002A4ED5" w:rsidRPr="0019186A" w:rsidRDefault="002A4ED5" w:rsidP="002A4ED5"/>
        </w:tc>
        <w:tc>
          <w:tcPr>
            <w:tcW w:w="45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61B1EA43" w14:textId="77777777" w:rsidR="002A4ED5" w:rsidRPr="0019186A" w:rsidRDefault="002A4ED5" w:rsidP="002A4ED5"/>
        </w:tc>
        <w:tc>
          <w:tcPr>
            <w:tcW w:w="50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0174E9DB" w14:textId="77777777" w:rsidR="002A4ED5" w:rsidRPr="0019186A" w:rsidRDefault="002A4ED5" w:rsidP="002A4ED5"/>
        </w:tc>
        <w:tc>
          <w:tcPr>
            <w:tcW w:w="6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7D3C1E0B" w14:textId="77777777" w:rsidR="002A4ED5" w:rsidRPr="0019186A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065981A3" w14:textId="77777777" w:rsidR="002A4ED5" w:rsidRPr="0019186A" w:rsidRDefault="002A4ED5" w:rsidP="002A4ED5"/>
        </w:tc>
      </w:tr>
      <w:tr w:rsidR="0019186A" w:rsidRPr="0019186A" w14:paraId="4F41EB27" w14:textId="77777777" w:rsidTr="00A414D1">
        <w:tc>
          <w:tcPr>
            <w:tcW w:w="450" w:type="pct"/>
            <w:tcBorders>
              <w:top w:val="single" w:sz="4" w:space="0" w:color="auto"/>
            </w:tcBorders>
            <w:shd w:val="clear" w:color="auto" w:fill="FFFFFF" w:themeFill="background1"/>
          </w:tcPr>
          <w:p w14:paraId="02B1F201" w14:textId="77777777" w:rsidR="002A4ED5" w:rsidRPr="0019186A" w:rsidRDefault="002A4ED5" w:rsidP="002A4ED5"/>
        </w:tc>
        <w:tc>
          <w:tcPr>
            <w:tcW w:w="1123" w:type="pct"/>
            <w:tcBorders>
              <w:top w:val="single" w:sz="4" w:space="0" w:color="auto"/>
            </w:tcBorders>
            <w:shd w:val="clear" w:color="auto" w:fill="FFFFFF" w:themeFill="background1"/>
          </w:tcPr>
          <w:p w14:paraId="7F9DD093" w14:textId="77777777" w:rsidR="002A4ED5" w:rsidRPr="0019186A" w:rsidRDefault="002A4ED5" w:rsidP="002A4ED5"/>
        </w:tc>
        <w:tc>
          <w:tcPr>
            <w:tcW w:w="762" w:type="pct"/>
            <w:tcBorders>
              <w:top w:val="single" w:sz="4" w:space="0" w:color="auto"/>
            </w:tcBorders>
            <w:shd w:val="clear" w:color="auto" w:fill="FFFFFF" w:themeFill="background1"/>
          </w:tcPr>
          <w:p w14:paraId="64578ACB" w14:textId="77777777" w:rsidR="002A4ED5" w:rsidRPr="0019186A" w:rsidRDefault="002A4ED5" w:rsidP="002A4ED5"/>
        </w:tc>
        <w:tc>
          <w:tcPr>
            <w:tcW w:w="559" w:type="pct"/>
            <w:tcBorders>
              <w:top w:val="single" w:sz="4" w:space="0" w:color="auto"/>
            </w:tcBorders>
            <w:shd w:val="clear" w:color="auto" w:fill="FFFFFF" w:themeFill="background1"/>
          </w:tcPr>
          <w:p w14:paraId="0D74742D" w14:textId="77777777" w:rsidR="002A4ED5" w:rsidRPr="0019186A" w:rsidRDefault="002A4ED5" w:rsidP="002A4ED5"/>
        </w:tc>
        <w:tc>
          <w:tcPr>
            <w:tcW w:w="457" w:type="pct"/>
            <w:tcBorders>
              <w:top w:val="single" w:sz="4" w:space="0" w:color="auto"/>
            </w:tcBorders>
            <w:shd w:val="clear" w:color="auto" w:fill="FFFFFF" w:themeFill="background1"/>
          </w:tcPr>
          <w:p w14:paraId="4799A170" w14:textId="77777777" w:rsidR="002A4ED5" w:rsidRPr="0019186A" w:rsidRDefault="002A4ED5" w:rsidP="002A4ED5"/>
        </w:tc>
        <w:tc>
          <w:tcPr>
            <w:tcW w:w="508" w:type="pct"/>
            <w:tcBorders>
              <w:top w:val="single" w:sz="4" w:space="0" w:color="auto"/>
            </w:tcBorders>
            <w:shd w:val="clear" w:color="auto" w:fill="FFFFFF" w:themeFill="background1"/>
          </w:tcPr>
          <w:p w14:paraId="6BD31D47" w14:textId="77777777" w:rsidR="002A4ED5" w:rsidRPr="0019186A" w:rsidRDefault="002A4ED5" w:rsidP="002A4ED5"/>
        </w:tc>
        <w:sdt>
          <w:sdtPr>
            <w:id w:val="2064670704"/>
            <w:placeholder>
              <w:docPart w:val="C4E7686EFC27403CBD589F0463667E74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656" w:type="pct"/>
                <w:tcBorders>
                  <w:top w:val="single" w:sz="4" w:space="0" w:color="auto"/>
                </w:tcBorders>
                <w:shd w:val="clear" w:color="auto" w:fill="FFFFFF" w:themeFill="background1"/>
                <w:vAlign w:val="bottom"/>
              </w:tcPr>
              <w:p w14:paraId="1D171399" w14:textId="77777777" w:rsidR="002A4ED5" w:rsidRPr="0019186A" w:rsidRDefault="005A30F8" w:rsidP="002A648D">
                <w:pPr>
                  <w:pStyle w:val="Summe"/>
                </w:pPr>
                <w:r w:rsidRPr="002A4ED5">
                  <w:t>Summe</w:t>
                </w:r>
              </w:p>
            </w:tc>
          </w:sdtContent>
        </w:sdt>
        <w:tc>
          <w:tcPr>
            <w:tcW w:w="4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9579027" w14:textId="77777777" w:rsidR="002A4ED5" w:rsidRPr="0019186A" w:rsidRDefault="002A4ED5" w:rsidP="002A4ED5">
            <w:pPr>
              <w:rPr>
                <w:b/>
              </w:rPr>
            </w:pPr>
          </w:p>
        </w:tc>
      </w:tr>
    </w:tbl>
    <w:p w14:paraId="467B0378" w14:textId="0D0DFFDE" w:rsidR="00462A63" w:rsidRDefault="003F40A8" w:rsidP="002A648D">
      <w:r w:rsidRPr="003F40A8">
        <w:rPr>
          <w:sz w:val="28"/>
          <w:szCs w:val="32"/>
        </w:rPr>
        <w:t>*Preise können erst bekanntgegeben werden, wenn wir wissen wie groß die Menge ist.</w:t>
      </w:r>
    </w:p>
    <w:p w14:paraId="5196AF85" w14:textId="24ED2E8A" w:rsidR="00462A63" w:rsidRPr="00462A63" w:rsidRDefault="00462A63" w:rsidP="002A648D">
      <w:pPr>
        <w:rPr>
          <w:b/>
          <w:bCs/>
          <w:noProof/>
          <w:sz w:val="44"/>
          <w:szCs w:val="48"/>
        </w:rPr>
      </w:pPr>
      <w:r w:rsidRPr="00462A63">
        <w:rPr>
          <w:b/>
          <w:bCs/>
          <w:noProof/>
          <w:sz w:val="44"/>
          <w:szCs w:val="48"/>
        </w:rPr>
        <w:lastRenderedPageBreak/>
        <w:t xml:space="preserve">FLEXFIT CAP </w:t>
      </w:r>
      <w:r w:rsidRPr="00462A63">
        <w:rPr>
          <w:noProof/>
          <w:sz w:val="44"/>
          <w:szCs w:val="48"/>
        </w:rPr>
        <w:t>– Artikel 001</w:t>
      </w:r>
    </w:p>
    <w:p w14:paraId="451DD028" w14:textId="3DA4E068" w:rsidR="00462A63" w:rsidRPr="00462A63" w:rsidRDefault="00462A63" w:rsidP="00462A63">
      <w:pPr>
        <w:pStyle w:val="Listenabsatz"/>
        <w:numPr>
          <w:ilvl w:val="0"/>
          <w:numId w:val="23"/>
        </w:numPr>
        <w:rPr>
          <w:noProof/>
          <w:sz w:val="28"/>
          <w:szCs w:val="32"/>
        </w:rPr>
      </w:pPr>
      <w:r w:rsidRPr="00462A63">
        <w:rPr>
          <w:noProof/>
          <w:sz w:val="28"/>
          <w:szCs w:val="32"/>
        </w:rPr>
        <w:t>Mit TkkG Stickerei vorn rechts</w:t>
      </w:r>
    </w:p>
    <w:p w14:paraId="5926A752" w14:textId="25CE50F7" w:rsidR="00462A63" w:rsidRDefault="00462A63" w:rsidP="002A648D">
      <w:pPr>
        <w:rPr>
          <w:sz w:val="28"/>
          <w:szCs w:val="32"/>
        </w:rPr>
      </w:pPr>
      <w:r w:rsidRPr="00462A63">
        <w:rPr>
          <w:noProof/>
          <w:sz w:val="28"/>
          <w:szCs w:val="32"/>
        </w:rPr>
        <w:drawing>
          <wp:inline distT="0" distB="0" distL="0" distR="0" wp14:anchorId="1E28C30A" wp14:editId="07E0EC5C">
            <wp:extent cx="7477125" cy="931346"/>
            <wp:effectExtent l="0" t="0" r="0" b="254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3903" cy="9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32"/>
        </w:rPr>
        <w:drawing>
          <wp:inline distT="0" distB="0" distL="0" distR="0" wp14:anchorId="146DAF8B" wp14:editId="0264A3A7">
            <wp:extent cx="3158635" cy="3133725"/>
            <wp:effectExtent l="0" t="0" r="381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713" cy="316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32"/>
        </w:rPr>
        <w:t xml:space="preserve">       </w:t>
      </w:r>
      <w:r w:rsidRPr="00462A63">
        <w:rPr>
          <w:sz w:val="28"/>
          <w:szCs w:val="32"/>
        </w:rPr>
        <w:drawing>
          <wp:inline distT="0" distB="0" distL="0" distR="0" wp14:anchorId="0E1C0B52" wp14:editId="2BE75D81">
            <wp:extent cx="5313879" cy="1679388"/>
            <wp:effectExtent l="0" t="0" r="127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5105" cy="168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FDBB6" w14:textId="6C6F490A" w:rsidR="00462A63" w:rsidRPr="00462A63" w:rsidRDefault="00610167" w:rsidP="00462A63">
      <w:pPr>
        <w:rPr>
          <w:b/>
          <w:bCs/>
          <w:noProof/>
          <w:sz w:val="44"/>
          <w:szCs w:val="48"/>
        </w:rPr>
      </w:pPr>
      <w:r>
        <w:rPr>
          <w:b/>
          <w:bCs/>
          <w:noProof/>
          <w:sz w:val="44"/>
          <w:szCs w:val="48"/>
        </w:rPr>
        <w:lastRenderedPageBreak/>
        <w:t>Wintermütze</w:t>
      </w:r>
      <w:r w:rsidR="00462A63" w:rsidRPr="00462A63">
        <w:rPr>
          <w:b/>
          <w:bCs/>
          <w:noProof/>
          <w:sz w:val="44"/>
          <w:szCs w:val="48"/>
        </w:rPr>
        <w:t xml:space="preserve"> </w:t>
      </w:r>
      <w:r w:rsidR="00462A63" w:rsidRPr="00462A63">
        <w:rPr>
          <w:noProof/>
          <w:sz w:val="44"/>
          <w:szCs w:val="48"/>
        </w:rPr>
        <w:t>– Artikel 00</w:t>
      </w:r>
      <w:r>
        <w:rPr>
          <w:noProof/>
          <w:sz w:val="44"/>
          <w:szCs w:val="48"/>
        </w:rPr>
        <w:t>2</w:t>
      </w:r>
    </w:p>
    <w:p w14:paraId="5B3CB6AC" w14:textId="52DB5583" w:rsidR="00462A63" w:rsidRDefault="00462A63" w:rsidP="00462A63">
      <w:pPr>
        <w:pStyle w:val="Listenabsatz"/>
        <w:numPr>
          <w:ilvl w:val="0"/>
          <w:numId w:val="23"/>
        </w:numPr>
        <w:rPr>
          <w:noProof/>
          <w:sz w:val="28"/>
          <w:szCs w:val="32"/>
        </w:rPr>
      </w:pPr>
      <w:r w:rsidRPr="00462A63">
        <w:rPr>
          <w:noProof/>
          <w:sz w:val="28"/>
          <w:szCs w:val="32"/>
        </w:rPr>
        <w:t>Mit TkkG Stickerei vorn rechts</w:t>
      </w:r>
    </w:p>
    <w:p w14:paraId="436C5682" w14:textId="24E2B089" w:rsidR="00463E75" w:rsidRDefault="00463E75" w:rsidP="00463E75">
      <w:pPr>
        <w:ind w:left="60"/>
        <w:rPr>
          <w:noProof/>
          <w:sz w:val="28"/>
          <w:szCs w:val="32"/>
        </w:rPr>
      </w:pPr>
      <w:r>
        <w:rPr>
          <w:noProof/>
          <w:sz w:val="28"/>
          <w:szCs w:val="32"/>
        </w:rPr>
        <w:drawing>
          <wp:inline distT="0" distB="0" distL="0" distR="0" wp14:anchorId="32C0CBA7" wp14:editId="58F2F9CB">
            <wp:extent cx="8048625" cy="3731960"/>
            <wp:effectExtent l="0" t="0" r="0" b="190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4817" cy="373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B2DF2" w14:textId="073E73E9" w:rsidR="000B437A" w:rsidRDefault="000B437A" w:rsidP="00463E75">
      <w:pPr>
        <w:ind w:left="60"/>
        <w:rPr>
          <w:noProof/>
          <w:sz w:val="28"/>
          <w:szCs w:val="32"/>
        </w:rPr>
      </w:pPr>
    </w:p>
    <w:p w14:paraId="24178F91" w14:textId="0607C4B7" w:rsidR="000B437A" w:rsidRPr="00462A63" w:rsidRDefault="000B437A" w:rsidP="000B437A">
      <w:pPr>
        <w:rPr>
          <w:b/>
          <w:bCs/>
          <w:noProof/>
          <w:sz w:val="44"/>
          <w:szCs w:val="48"/>
        </w:rPr>
      </w:pPr>
      <w:r>
        <w:rPr>
          <w:b/>
          <w:bCs/>
          <w:noProof/>
          <w:sz w:val="44"/>
          <w:szCs w:val="48"/>
        </w:rPr>
        <w:lastRenderedPageBreak/>
        <w:t>Jogginghose</w:t>
      </w:r>
      <w:r w:rsidRPr="00462A63">
        <w:rPr>
          <w:b/>
          <w:bCs/>
          <w:noProof/>
          <w:sz w:val="44"/>
          <w:szCs w:val="48"/>
        </w:rPr>
        <w:t xml:space="preserve"> </w:t>
      </w:r>
      <w:r w:rsidRPr="00462A63">
        <w:rPr>
          <w:noProof/>
          <w:sz w:val="44"/>
          <w:szCs w:val="48"/>
        </w:rPr>
        <w:t>– Artikel 00</w:t>
      </w:r>
      <w:r>
        <w:rPr>
          <w:noProof/>
          <w:sz w:val="44"/>
          <w:szCs w:val="48"/>
        </w:rPr>
        <w:t>3</w:t>
      </w:r>
    </w:p>
    <w:p w14:paraId="36EB6DAB" w14:textId="77777777" w:rsidR="000B437A" w:rsidRDefault="000B437A" w:rsidP="000B437A">
      <w:pPr>
        <w:pStyle w:val="Listenabsatz"/>
        <w:numPr>
          <w:ilvl w:val="0"/>
          <w:numId w:val="23"/>
        </w:numPr>
        <w:rPr>
          <w:noProof/>
          <w:sz w:val="28"/>
          <w:szCs w:val="32"/>
        </w:rPr>
      </w:pPr>
      <w:r w:rsidRPr="00462A63">
        <w:rPr>
          <w:noProof/>
          <w:sz w:val="28"/>
          <w:szCs w:val="32"/>
        </w:rPr>
        <w:t>Mit TkkG Stickerei vorn rechts</w:t>
      </w:r>
    </w:p>
    <w:p w14:paraId="7704DD4F" w14:textId="14032C56" w:rsidR="00462A63" w:rsidRDefault="000B437A" w:rsidP="000B437A">
      <w:pPr>
        <w:ind w:left="60"/>
        <w:rPr>
          <w:sz w:val="28"/>
          <w:szCs w:val="32"/>
        </w:rPr>
      </w:pPr>
      <w:r>
        <w:rPr>
          <w:noProof/>
          <w:sz w:val="28"/>
          <w:szCs w:val="32"/>
        </w:rPr>
        <w:drawing>
          <wp:inline distT="0" distB="0" distL="0" distR="0" wp14:anchorId="1BC83786" wp14:editId="054F19B6">
            <wp:extent cx="8187055" cy="3796147"/>
            <wp:effectExtent l="0" t="0" r="444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1745" cy="380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8A958" w14:textId="25158776" w:rsidR="00954E8C" w:rsidRDefault="00954E8C" w:rsidP="000B437A">
      <w:pPr>
        <w:ind w:left="60"/>
        <w:rPr>
          <w:sz w:val="28"/>
          <w:szCs w:val="32"/>
        </w:rPr>
      </w:pPr>
    </w:p>
    <w:p w14:paraId="770C81C6" w14:textId="3013933F" w:rsidR="003F40A8" w:rsidRPr="00462A63" w:rsidRDefault="003F40A8" w:rsidP="003F40A8">
      <w:pPr>
        <w:rPr>
          <w:b/>
          <w:bCs/>
          <w:noProof/>
          <w:sz w:val="44"/>
          <w:szCs w:val="48"/>
        </w:rPr>
      </w:pPr>
      <w:r>
        <w:rPr>
          <w:b/>
          <w:bCs/>
          <w:noProof/>
          <w:sz w:val="44"/>
          <w:szCs w:val="48"/>
        </w:rPr>
        <w:t>Maske</w:t>
      </w:r>
      <w:r w:rsidRPr="00462A63">
        <w:rPr>
          <w:b/>
          <w:bCs/>
          <w:noProof/>
          <w:sz w:val="44"/>
          <w:szCs w:val="48"/>
        </w:rPr>
        <w:t xml:space="preserve"> </w:t>
      </w:r>
      <w:r w:rsidRPr="00462A63">
        <w:rPr>
          <w:noProof/>
          <w:sz w:val="44"/>
          <w:szCs w:val="48"/>
        </w:rPr>
        <w:t>– Artikel 00</w:t>
      </w:r>
      <w:r>
        <w:rPr>
          <w:noProof/>
          <w:sz w:val="44"/>
          <w:szCs w:val="48"/>
        </w:rPr>
        <w:t>4</w:t>
      </w:r>
    </w:p>
    <w:p w14:paraId="35DB7B92" w14:textId="52BEEFD4" w:rsidR="003F40A8" w:rsidRDefault="003F40A8" w:rsidP="003F40A8">
      <w:pPr>
        <w:pStyle w:val="Listenabsatz"/>
        <w:numPr>
          <w:ilvl w:val="0"/>
          <w:numId w:val="23"/>
        </w:numPr>
        <w:rPr>
          <w:noProof/>
          <w:sz w:val="28"/>
          <w:szCs w:val="32"/>
        </w:rPr>
      </w:pPr>
      <w:r w:rsidRPr="00462A63">
        <w:rPr>
          <w:noProof/>
          <w:sz w:val="28"/>
          <w:szCs w:val="32"/>
        </w:rPr>
        <w:t xml:space="preserve">Mit TkkG </w:t>
      </w:r>
      <w:r>
        <w:rPr>
          <w:noProof/>
          <w:sz w:val="28"/>
          <w:szCs w:val="32"/>
        </w:rPr>
        <w:t>Logo in der Mitte</w:t>
      </w:r>
    </w:p>
    <w:p w14:paraId="45FA8253" w14:textId="3666766E" w:rsidR="00954E8C" w:rsidRDefault="00954E8C" w:rsidP="000B437A">
      <w:pPr>
        <w:ind w:left="60"/>
        <w:rPr>
          <w:sz w:val="28"/>
          <w:szCs w:val="32"/>
        </w:rPr>
      </w:pPr>
    </w:p>
    <w:p w14:paraId="13DA305B" w14:textId="0F819DC3" w:rsidR="00954E8C" w:rsidRPr="00462A63" w:rsidRDefault="00954E8C" w:rsidP="000B437A">
      <w:pPr>
        <w:ind w:left="60"/>
        <w:rPr>
          <w:sz w:val="28"/>
          <w:szCs w:val="32"/>
        </w:rPr>
      </w:pPr>
      <w:r w:rsidRPr="00954E8C">
        <w:rPr>
          <w:sz w:val="28"/>
          <w:szCs w:val="32"/>
        </w:rPr>
        <w:drawing>
          <wp:inline distT="0" distB="0" distL="0" distR="0" wp14:anchorId="7A8E05A6" wp14:editId="6A0CB4DD">
            <wp:extent cx="5791200" cy="3019233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7423" cy="303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4E8C" w:rsidRPr="00462A63" w:rsidSect="00E14589">
      <w:headerReference w:type="default" r:id="rId17"/>
      <w:footerReference w:type="default" r:id="rId18"/>
      <w:pgSz w:w="16838" w:h="11906" w:orient="landscape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E918E3" w14:textId="77777777" w:rsidR="00D6445C" w:rsidRDefault="00D6445C" w:rsidP="00650259">
      <w:pPr>
        <w:spacing w:line="240" w:lineRule="auto"/>
      </w:pPr>
      <w:r>
        <w:separator/>
      </w:r>
    </w:p>
  </w:endnote>
  <w:endnote w:type="continuationSeparator" w:id="0">
    <w:p w14:paraId="524B30DE" w14:textId="77777777" w:rsidR="00D6445C" w:rsidRDefault="00D6445C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3C7FC33-3D0D-4D87-93D7-35FF1CC662E5}"/>
    <w:embedBold r:id="rId2" w:fontKey="{F04F53EF-45AD-4BB6-87CE-C9E0435B5519}"/>
    <w:embedItalic r:id="rId3" w:fontKey="{011A117C-B971-4918-B69E-0A187CC0D5B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08055517-FAB9-4E17-BB22-66CD3AAF1C97}"/>
    <w:embedBold r:id="rId5" w:fontKey="{2886CEE2-F85E-4112-BDB4-6F040A0E05FE}"/>
    <w:embedItalic r:id="rId6" w:fontKey="{06F4DDB7-7ABD-4A74-83AA-47EDD51C1396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3E0ACA13-DEF4-47FA-8BDC-B1A5EF5E200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03221489-C434-40B7-B6D7-F4B696324B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13042"/>
      <w:gridCol w:w="916"/>
    </w:tblGrid>
    <w:tr w:rsidR="00562601" w:rsidRPr="00562601" w14:paraId="2F70C169" w14:textId="77777777" w:rsidTr="003F40A8">
      <w:tc>
        <w:tcPr>
          <w:tcW w:w="4672" w:type="pct"/>
          <w:vAlign w:val="center"/>
        </w:tcPr>
        <w:p w14:paraId="473BD89F" w14:textId="5CFE4F55" w:rsidR="00562601" w:rsidRPr="002A648D" w:rsidRDefault="003F40A8" w:rsidP="003F40A8">
          <w:pPr>
            <w:pStyle w:val="Fuzeile"/>
            <w:jc w:val="center"/>
          </w:pPr>
          <w:proofErr w:type="spellStart"/>
          <w:r>
            <w:t>TkkG</w:t>
          </w:r>
          <w:proofErr w:type="spellEnd"/>
          <w:r>
            <w:t xml:space="preserve"> Clan – eSport Gemeinschaft ohne kommerziellen Zweck (private Gemeinschaft) | </w:t>
          </w:r>
          <w:hyperlink r:id="rId1" w:history="1">
            <w:r w:rsidRPr="00BF0FDE">
              <w:rPr>
                <w:rStyle w:val="Hyperlink"/>
              </w:rPr>
              <w:t>https://www.tkkg-clan.com</w:t>
            </w:r>
          </w:hyperlink>
          <w:r>
            <w:t xml:space="preserve"> | Ansprechpartner </w:t>
          </w:r>
          <w:r w:rsidRPr="003F40A8">
            <w:t>fichte@tkkg-clan.com</w:t>
          </w:r>
        </w:p>
      </w:tc>
      <w:tc>
        <w:tcPr>
          <w:tcW w:w="328" w:type="pct"/>
          <w:vAlign w:val="center"/>
        </w:tcPr>
        <w:p w14:paraId="5DF231E3" w14:textId="06636591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</w:p>
      </w:tc>
    </w:tr>
  </w:tbl>
  <w:p w14:paraId="13B89ADC" w14:textId="77777777" w:rsidR="00562601" w:rsidRDefault="00562601" w:rsidP="002A648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0B41A6" w14:textId="77777777" w:rsidR="00D6445C" w:rsidRDefault="00D6445C" w:rsidP="00650259">
      <w:pPr>
        <w:spacing w:line="240" w:lineRule="auto"/>
      </w:pPr>
      <w:r>
        <w:separator/>
      </w:r>
    </w:p>
  </w:footnote>
  <w:footnote w:type="continuationSeparator" w:id="0">
    <w:p w14:paraId="00A3B5BC" w14:textId="77777777" w:rsidR="00D6445C" w:rsidRDefault="00D6445C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shd w:val="clear" w:color="auto" w:fill="81BEE9" w:themeFill="accent1" w:themeFillTint="66"/>
      <w:tblLook w:val="04A0" w:firstRow="1" w:lastRow="0" w:firstColumn="1" w:lastColumn="0" w:noHBand="0" w:noVBand="1"/>
    </w:tblPr>
    <w:tblGrid>
      <w:gridCol w:w="936"/>
      <w:gridCol w:w="7003"/>
      <w:gridCol w:w="1678"/>
      <w:gridCol w:w="4341"/>
    </w:tblGrid>
    <w:tr w:rsidR="00A414D1" w:rsidRPr="00562601" w14:paraId="0A9DC84F" w14:textId="1488C1A1" w:rsidTr="00A414D1">
      <w:trPr>
        <w:trHeight w:val="1560"/>
      </w:trPr>
      <w:tc>
        <w:tcPr>
          <w:tcW w:w="335" w:type="pct"/>
          <w:shd w:val="clear" w:color="auto" w:fill="81BEE9" w:themeFill="accent1" w:themeFillTint="66"/>
          <w:vAlign w:val="center"/>
        </w:tcPr>
        <w:p w14:paraId="56843B75" w14:textId="77777777" w:rsidR="00A414D1" w:rsidRPr="00562601" w:rsidRDefault="00A414D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bidi="de-DE"/>
            </w:rPr>
            <w:drawing>
              <wp:inline distT="0" distB="0" distL="0" distR="0" wp14:anchorId="3454B93B" wp14:editId="3152EDC4">
                <wp:extent cx="457200" cy="457200"/>
                <wp:effectExtent l="0" t="0" r="0" b="0"/>
                <wp:docPr id="1" name="Grafik 1" descr="Symbol „T-Shirt mit Inhalt“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08" w:type="pct"/>
          <w:shd w:val="clear" w:color="auto" w:fill="81BEE9" w:themeFill="accent1" w:themeFillTint="66"/>
          <w:vAlign w:val="center"/>
        </w:tcPr>
        <w:p w14:paraId="29E9D504" w14:textId="03088A08" w:rsidR="00A414D1" w:rsidRPr="002B69B4" w:rsidRDefault="00A414D1" w:rsidP="002B69B4">
          <w:pPr>
            <w:pStyle w:val="Kopfzeile"/>
          </w:pPr>
          <w:proofErr w:type="spellStart"/>
          <w:r>
            <w:t>TkkG</w:t>
          </w:r>
          <w:proofErr w:type="spellEnd"/>
          <w:r>
            <w:t xml:space="preserve"> Clan – Bestellformular 2020</w:t>
          </w:r>
        </w:p>
      </w:tc>
      <w:tc>
        <w:tcPr>
          <w:tcW w:w="601" w:type="pct"/>
          <w:shd w:val="clear" w:color="auto" w:fill="FFFFFF" w:themeFill="background1"/>
        </w:tcPr>
        <w:p w14:paraId="5D78FEE6" w14:textId="77777777" w:rsidR="00A414D1" w:rsidRDefault="00A414D1" w:rsidP="00A414D1">
          <w:pPr>
            <w:pStyle w:val="Kopfzeile"/>
            <w:jc w:val="right"/>
          </w:pPr>
        </w:p>
      </w:tc>
      <w:tc>
        <w:tcPr>
          <w:tcW w:w="1555" w:type="pct"/>
          <w:shd w:val="clear" w:color="auto" w:fill="FFFFFF" w:themeFill="background1"/>
        </w:tcPr>
        <w:p w14:paraId="05D7AD5A" w14:textId="09655ED1" w:rsidR="00A414D1" w:rsidRDefault="00A414D1" w:rsidP="00A414D1">
          <w:pPr>
            <w:pStyle w:val="Kopfzeile"/>
            <w:jc w:val="right"/>
          </w:pPr>
          <w:r>
            <w:rPr>
              <w:noProof/>
            </w:rPr>
            <w:drawing>
              <wp:inline distT="0" distB="0" distL="0" distR="0" wp14:anchorId="10F33EF6" wp14:editId="5AC3B54E">
                <wp:extent cx="2301875" cy="1381125"/>
                <wp:effectExtent l="0" t="0" r="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fik 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1875" cy="1381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21A279C" w14:textId="01A4930E" w:rsidR="00562601" w:rsidRDefault="00562601" w:rsidP="00A414D1">
    <w:pPr>
      <w:pStyle w:val="KeinLeerraum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428D5"/>
    <w:multiLevelType w:val="hybridMultilevel"/>
    <w:tmpl w:val="0B540976"/>
    <w:lvl w:ilvl="0" w:tplc="310016DA"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0E5004"/>
    <w:multiLevelType w:val="hybridMultilevel"/>
    <w:tmpl w:val="CE2E4012"/>
    <w:lvl w:ilvl="0" w:tplc="5EB80DD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AA7344"/>
    <w:multiLevelType w:val="hybridMultilevel"/>
    <w:tmpl w:val="F516E842"/>
    <w:lvl w:ilvl="0" w:tplc="9C68E328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9406C05"/>
    <w:multiLevelType w:val="hybridMultilevel"/>
    <w:tmpl w:val="C21417AE"/>
    <w:lvl w:ilvl="0" w:tplc="EE4EDF44"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8"/>
  </w:num>
  <w:num w:numId="4">
    <w:abstractNumId w:val="13"/>
  </w:num>
  <w:num w:numId="5">
    <w:abstractNumId w:val="14"/>
  </w:num>
  <w:num w:numId="6">
    <w:abstractNumId w:val="22"/>
  </w:num>
  <w:num w:numId="7">
    <w:abstractNumId w:val="7"/>
  </w:num>
  <w:num w:numId="8">
    <w:abstractNumId w:val="11"/>
  </w:num>
  <w:num w:numId="9">
    <w:abstractNumId w:val="20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9"/>
  </w:num>
  <w:num w:numId="17">
    <w:abstractNumId w:val="4"/>
  </w:num>
  <w:num w:numId="18">
    <w:abstractNumId w:val="25"/>
  </w:num>
  <w:num w:numId="19">
    <w:abstractNumId w:val="21"/>
  </w:num>
  <w:num w:numId="20">
    <w:abstractNumId w:val="15"/>
  </w:num>
  <w:num w:numId="21">
    <w:abstractNumId w:val="24"/>
  </w:num>
  <w:num w:numId="22">
    <w:abstractNumId w:val="5"/>
  </w:num>
  <w:num w:numId="23">
    <w:abstractNumId w:val="23"/>
  </w:num>
  <w:num w:numId="24">
    <w:abstractNumId w:val="0"/>
  </w:num>
  <w:num w:numId="25">
    <w:abstractNumId w:val="16"/>
  </w:num>
  <w:num w:numId="26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4D1"/>
    <w:rsid w:val="00003B30"/>
    <w:rsid w:val="00045CA6"/>
    <w:rsid w:val="00052382"/>
    <w:rsid w:val="0006568A"/>
    <w:rsid w:val="00076F0F"/>
    <w:rsid w:val="00084253"/>
    <w:rsid w:val="000B437A"/>
    <w:rsid w:val="000D1F49"/>
    <w:rsid w:val="000F5C88"/>
    <w:rsid w:val="001727CA"/>
    <w:rsid w:val="0019186A"/>
    <w:rsid w:val="001A7437"/>
    <w:rsid w:val="001E4E2C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3F40A8"/>
    <w:rsid w:val="0040090B"/>
    <w:rsid w:val="00446538"/>
    <w:rsid w:val="00462A63"/>
    <w:rsid w:val="0046302A"/>
    <w:rsid w:val="00463E75"/>
    <w:rsid w:val="00487D2D"/>
    <w:rsid w:val="004D5D62"/>
    <w:rsid w:val="005112D0"/>
    <w:rsid w:val="00562601"/>
    <w:rsid w:val="0057256E"/>
    <w:rsid w:val="00577E06"/>
    <w:rsid w:val="00582B1C"/>
    <w:rsid w:val="005A30F8"/>
    <w:rsid w:val="005A3BF7"/>
    <w:rsid w:val="005F2035"/>
    <w:rsid w:val="005F7990"/>
    <w:rsid w:val="00610167"/>
    <w:rsid w:val="00622CB1"/>
    <w:rsid w:val="006250A2"/>
    <w:rsid w:val="0063739C"/>
    <w:rsid w:val="00650259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40E73"/>
    <w:rsid w:val="00954E8C"/>
    <w:rsid w:val="0098597D"/>
    <w:rsid w:val="00991B30"/>
    <w:rsid w:val="009D406B"/>
    <w:rsid w:val="009F2638"/>
    <w:rsid w:val="009F619A"/>
    <w:rsid w:val="009F6DDE"/>
    <w:rsid w:val="00A370A8"/>
    <w:rsid w:val="00A414D1"/>
    <w:rsid w:val="00A60442"/>
    <w:rsid w:val="00AC2926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018C4"/>
    <w:rsid w:val="00D16163"/>
    <w:rsid w:val="00D6445C"/>
    <w:rsid w:val="00DB3FAD"/>
    <w:rsid w:val="00DD447B"/>
    <w:rsid w:val="00DF0832"/>
    <w:rsid w:val="00E0535A"/>
    <w:rsid w:val="00E14589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3C98B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berschrift1">
    <w:name w:val="heading 1"/>
    <w:basedOn w:val="Standard"/>
    <w:link w:val="berschrift1Zchn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semiHidden/>
    <w:rsid w:val="000D1F49"/>
    <w:pPr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562601"/>
    <w:rPr>
      <w:b/>
      <w:bCs/>
      <w:color w:val="694A77"/>
      <w:sz w:val="24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62601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KopfzeileZchn">
    <w:name w:val="Kopfzeile Zchn"/>
    <w:basedOn w:val="Absatz-Standardschriftart"/>
    <w:link w:val="Kopfzeile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uzeile">
    <w:name w:val="footer"/>
    <w:basedOn w:val="Standard"/>
    <w:link w:val="FuzeileZchn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2A648D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62601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562601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806FF3"/>
    <w:rPr>
      <w:color w:val="808080"/>
    </w:rPr>
  </w:style>
  <w:style w:type="paragraph" w:customStyle="1" w:styleId="Tabellenberschriften">
    <w:name w:val="Tabellenüberschriften"/>
    <w:basedOn w:val="Standard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ellenUnterberschriften">
    <w:name w:val="Tabellen Unterüberschriften"/>
    <w:basedOn w:val="Standard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Summe">
    <w:name w:val="Summe"/>
    <w:basedOn w:val="Standard"/>
    <w:next w:val="Standard"/>
    <w:link w:val="Summenzeichen"/>
    <w:uiPriority w:val="1"/>
    <w:qFormat/>
    <w:rsid w:val="002A648D"/>
    <w:rPr>
      <w:b/>
    </w:rPr>
  </w:style>
  <w:style w:type="character" w:customStyle="1" w:styleId="Summenzeichen">
    <w:name w:val="Summenzeichen"/>
    <w:basedOn w:val="Absatz-Standardschriftart"/>
    <w:link w:val="Summe"/>
    <w:uiPriority w:val="1"/>
    <w:rsid w:val="002A648D"/>
    <w:rPr>
      <w:b/>
      <w:sz w:val="24"/>
    </w:rPr>
  </w:style>
  <w:style w:type="paragraph" w:styleId="Listenabsatz">
    <w:name w:val="List Paragraph"/>
    <w:basedOn w:val="Standard"/>
    <w:uiPriority w:val="34"/>
    <w:semiHidden/>
    <w:qFormat/>
    <w:rsid w:val="00462A63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rsid w:val="003F40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tkkg-clan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\AppData\Roaming\Microsoft\Templates\Bestellformular%20f&#252;r%20Logowea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8E5189154934E2E8BC0BEA975B395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BE0B82-D921-44FC-8CE5-63A80DAF3FF9}"/>
      </w:docPartPr>
      <w:docPartBody>
        <w:p w:rsidR="00000000" w:rsidRDefault="009E4644">
          <w:pPr>
            <w:pStyle w:val="F8E5189154934E2E8BC0BEA975B39588"/>
          </w:pPr>
          <w:r w:rsidRPr="0019186A">
            <w:rPr>
              <w:lang w:bidi="de-DE"/>
            </w:rPr>
            <w:t>Eingereicht von</w:t>
          </w:r>
        </w:p>
      </w:docPartBody>
    </w:docPart>
    <w:docPart>
      <w:docPartPr>
        <w:name w:val="9A33D1B44F56411685F034924A5F310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D961C6-BF32-4B03-ABD6-25DC7C40C696}"/>
      </w:docPartPr>
      <w:docPartBody>
        <w:p w:rsidR="00000000" w:rsidRDefault="009E4644">
          <w:pPr>
            <w:pStyle w:val="9A33D1B44F56411685F034924A5F310B"/>
          </w:pPr>
          <w:r w:rsidRPr="0019186A">
            <w:rPr>
              <w:lang w:bidi="de-DE"/>
            </w:rPr>
            <w:t>Telefon</w:t>
          </w:r>
        </w:p>
      </w:docPartBody>
    </w:docPart>
    <w:docPart>
      <w:docPartPr>
        <w:name w:val="2BFDD2FFD2594249BA0EA5101CEEF3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96999A-C67A-49B3-A489-154D7C27CE98}"/>
      </w:docPartPr>
      <w:docPartBody>
        <w:p w:rsidR="00000000" w:rsidRDefault="009E4644">
          <w:pPr>
            <w:pStyle w:val="2BFDD2FFD2594249BA0EA5101CEEF3CD"/>
          </w:pPr>
          <w:r w:rsidRPr="0019186A">
            <w:rPr>
              <w:lang w:bidi="de-DE"/>
            </w:rPr>
            <w:t>E-Mail-Adresse</w:t>
          </w:r>
        </w:p>
      </w:docPartBody>
    </w:docPart>
    <w:docPart>
      <w:docPartPr>
        <w:name w:val="F791671A8A774536827E03916E62F3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00F3CF-BFA0-4751-810C-6670A0DD38D7}"/>
      </w:docPartPr>
      <w:docPartBody>
        <w:p w:rsidR="00000000" w:rsidRDefault="009E4644">
          <w:pPr>
            <w:pStyle w:val="F791671A8A774536827E03916E62F3D6"/>
          </w:pPr>
          <w:r w:rsidRPr="0019186A">
            <w:rPr>
              <w:lang w:bidi="de-DE"/>
            </w:rPr>
            <w:t>Artikel</w:t>
          </w:r>
        </w:p>
      </w:docPartBody>
    </w:docPart>
    <w:docPart>
      <w:docPartPr>
        <w:name w:val="931C29A40C6847B3A02A253E6A1286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E997A5-EC3C-482D-9C11-C3D3392C33F2}"/>
      </w:docPartPr>
      <w:docPartBody>
        <w:p w:rsidR="00000000" w:rsidRDefault="009E4644">
          <w:pPr>
            <w:pStyle w:val="931C29A40C6847B3A02A253E6A12862F"/>
          </w:pPr>
          <w:r w:rsidRPr="0019186A">
            <w:rPr>
              <w:lang w:bidi="de-DE"/>
            </w:rPr>
            <w:t>Beschreibung</w:t>
          </w:r>
        </w:p>
      </w:docPartBody>
    </w:docPart>
    <w:docPart>
      <w:docPartPr>
        <w:name w:val="7EE2A8C758C3433B89A6CBE027E14F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3CEDF9-FC62-4D43-A90C-4C27F58F8646}"/>
      </w:docPartPr>
      <w:docPartBody>
        <w:p w:rsidR="00000000" w:rsidRDefault="009E4644">
          <w:pPr>
            <w:pStyle w:val="7EE2A8C758C3433B89A6CBE027E14F5F"/>
          </w:pPr>
          <w:r w:rsidRPr="0019186A">
            <w:rPr>
              <w:lang w:bidi="de-DE"/>
            </w:rPr>
            <w:t>Größe</w:t>
          </w:r>
        </w:p>
      </w:docPartBody>
    </w:docPart>
    <w:docPart>
      <w:docPartPr>
        <w:name w:val="9AEAB02D6EC04806B9CF301FA59492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53C528-2D69-4A2F-B2BC-E06759FD638D}"/>
      </w:docPartPr>
      <w:docPartBody>
        <w:p w:rsidR="00000000" w:rsidRDefault="009E4644">
          <w:pPr>
            <w:pStyle w:val="9AEAB02D6EC04806B9CF301FA59492BD"/>
          </w:pPr>
          <w:r w:rsidRPr="0019186A">
            <w:rPr>
              <w:lang w:bidi="de-DE"/>
            </w:rPr>
            <w:t>Farbe</w:t>
          </w:r>
        </w:p>
      </w:docPartBody>
    </w:docPart>
    <w:docPart>
      <w:docPartPr>
        <w:name w:val="26843954A683457B9222B77CEB9EED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CD4579-76E9-4CB2-A70B-34FCEFA8787A}"/>
      </w:docPartPr>
      <w:docPartBody>
        <w:p w:rsidR="00000000" w:rsidRDefault="009E4644">
          <w:pPr>
            <w:pStyle w:val="26843954A683457B9222B77CEB9EEDCA"/>
          </w:pPr>
          <w:r w:rsidRPr="0019186A">
            <w:rPr>
              <w:lang w:bidi="de-DE"/>
            </w:rPr>
            <w:t>Menge</w:t>
          </w:r>
        </w:p>
      </w:docPartBody>
    </w:docPart>
    <w:docPart>
      <w:docPartPr>
        <w:name w:val="1789F52674694FAEA4459AAB588D8B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DCD603-E849-4D1F-9761-9B0815AF841E}"/>
      </w:docPartPr>
      <w:docPartBody>
        <w:p w:rsidR="00000000" w:rsidRDefault="009E4644">
          <w:pPr>
            <w:pStyle w:val="1789F52674694FAEA4459AAB588D8BA3"/>
          </w:pPr>
          <w:r w:rsidRPr="0019186A">
            <w:rPr>
              <w:lang w:bidi="de-DE"/>
            </w:rPr>
            <w:t>Betrag</w:t>
          </w:r>
        </w:p>
      </w:docPartBody>
    </w:docPart>
    <w:docPart>
      <w:docPartPr>
        <w:name w:val="5428275979CB4670AB06503A916903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4206EA-EF58-4C55-9D6A-1A7E94F4A548}"/>
      </w:docPartPr>
      <w:docPartBody>
        <w:p w:rsidR="00000000" w:rsidRDefault="009E4644">
          <w:pPr>
            <w:pStyle w:val="5428275979CB4670AB06503A916903DF"/>
          </w:pPr>
          <w:r w:rsidRPr="0019186A">
            <w:rPr>
              <w:lang w:bidi="de-DE"/>
            </w:rPr>
            <w:t>Erwachsene/Jugendliche</w:t>
          </w:r>
        </w:p>
      </w:docPartBody>
    </w:docPart>
    <w:docPart>
      <w:docPartPr>
        <w:name w:val="EAA5E6A4AAD540F5B88A1B9DC8DD3C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6260C8-B6D4-4FFB-9140-9346B0702836}"/>
      </w:docPartPr>
      <w:docPartBody>
        <w:p w:rsidR="00000000" w:rsidRDefault="009E4644">
          <w:pPr>
            <w:pStyle w:val="EAA5E6A4AAD540F5B88A1B9DC8DD3C04"/>
          </w:pPr>
          <w:r w:rsidRPr="0019186A">
            <w:rPr>
              <w:lang w:bidi="de-DE"/>
            </w:rPr>
            <w:t>XS/S/M/L/XL/XXL</w:t>
          </w:r>
        </w:p>
      </w:docPartBody>
    </w:docPart>
    <w:docPart>
      <w:docPartPr>
        <w:name w:val="C4E7686EFC27403CBD589F0463667E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07396F-C922-4F6A-9EC0-6B78E43C525B}"/>
      </w:docPartPr>
      <w:docPartBody>
        <w:p w:rsidR="00000000" w:rsidRDefault="009E4644">
          <w:pPr>
            <w:pStyle w:val="C4E7686EFC27403CBD589F0463667E74"/>
          </w:pPr>
          <w:r w:rsidRPr="002A4ED5">
            <w:t>Summe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BD6"/>
    <w:rsid w:val="00776BD6"/>
    <w:rsid w:val="009E4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8E5189154934E2E8BC0BEA975B39588">
    <w:name w:val="F8E5189154934E2E8BC0BEA975B39588"/>
  </w:style>
  <w:style w:type="paragraph" w:customStyle="1" w:styleId="9A33D1B44F56411685F034924A5F310B">
    <w:name w:val="9A33D1B44F56411685F034924A5F310B"/>
  </w:style>
  <w:style w:type="paragraph" w:customStyle="1" w:styleId="2BFDD2FFD2594249BA0EA5101CEEF3CD">
    <w:name w:val="2BFDD2FFD2594249BA0EA5101CEEF3CD"/>
  </w:style>
  <w:style w:type="paragraph" w:customStyle="1" w:styleId="63268980AD874D0FBD32C7765FB5A549">
    <w:name w:val="63268980AD874D0FBD32C7765FB5A549"/>
  </w:style>
  <w:style w:type="paragraph" w:customStyle="1" w:styleId="AF7490B2980C437FB9008794F23A12D9">
    <w:name w:val="AF7490B2980C437FB9008794F23A12D9"/>
  </w:style>
  <w:style w:type="paragraph" w:customStyle="1" w:styleId="F791671A8A774536827E03916E62F3D6">
    <w:name w:val="F791671A8A774536827E03916E62F3D6"/>
  </w:style>
  <w:style w:type="paragraph" w:customStyle="1" w:styleId="931C29A40C6847B3A02A253E6A12862F">
    <w:name w:val="931C29A40C6847B3A02A253E6A12862F"/>
  </w:style>
  <w:style w:type="paragraph" w:customStyle="1" w:styleId="7EE2A8C758C3433B89A6CBE027E14F5F">
    <w:name w:val="7EE2A8C758C3433B89A6CBE027E14F5F"/>
  </w:style>
  <w:style w:type="paragraph" w:customStyle="1" w:styleId="9AEAB02D6EC04806B9CF301FA59492BD">
    <w:name w:val="9AEAB02D6EC04806B9CF301FA59492BD"/>
  </w:style>
  <w:style w:type="paragraph" w:customStyle="1" w:styleId="26843954A683457B9222B77CEB9EEDCA">
    <w:name w:val="26843954A683457B9222B77CEB9EEDCA"/>
  </w:style>
  <w:style w:type="paragraph" w:customStyle="1" w:styleId="B96CCF9BCDA54CE380BD0F76ACF815D1">
    <w:name w:val="B96CCF9BCDA54CE380BD0F76ACF815D1"/>
  </w:style>
  <w:style w:type="paragraph" w:customStyle="1" w:styleId="1789F52674694FAEA4459AAB588D8BA3">
    <w:name w:val="1789F52674694FAEA4459AAB588D8BA3"/>
  </w:style>
  <w:style w:type="paragraph" w:customStyle="1" w:styleId="5428275979CB4670AB06503A916903DF">
    <w:name w:val="5428275979CB4670AB06503A916903DF"/>
  </w:style>
  <w:style w:type="paragraph" w:customStyle="1" w:styleId="EAA5E6A4AAD540F5B88A1B9DC8DD3C04">
    <w:name w:val="EAA5E6A4AAD540F5B88A1B9DC8DD3C04"/>
  </w:style>
  <w:style w:type="paragraph" w:customStyle="1" w:styleId="C4E7686EFC27403CBD589F0463667E74">
    <w:name w:val="C4E7686EFC27403CBD589F0463667E74"/>
  </w:style>
  <w:style w:type="paragraph" w:customStyle="1" w:styleId="FE1ED71074564227AB1608F11CC26311">
    <w:name w:val="FE1ED71074564227AB1608F11CC26311"/>
    <w:rsid w:val="00776BD6"/>
  </w:style>
  <w:style w:type="paragraph" w:customStyle="1" w:styleId="9092D549D0D24E659DA691010339EEA5">
    <w:name w:val="9092D549D0D24E659DA691010339EEA5"/>
    <w:rsid w:val="00776BD6"/>
  </w:style>
  <w:style w:type="paragraph" w:customStyle="1" w:styleId="5EE5154695DE4BE483FFD21F7B5E8795">
    <w:name w:val="5EE5154695DE4BE483FFD21F7B5E8795"/>
    <w:rsid w:val="00776BD6"/>
  </w:style>
  <w:style w:type="paragraph" w:customStyle="1" w:styleId="4FD0D1190FF3444FA51BC572B0547F5C">
    <w:name w:val="4FD0D1190FF3444FA51BC572B0547F5C"/>
    <w:rsid w:val="00776BD6"/>
  </w:style>
  <w:style w:type="paragraph" w:customStyle="1" w:styleId="6C88F4DBC731427CA2AE42115890C034">
    <w:name w:val="6C88F4DBC731427CA2AE42115890C034"/>
    <w:rsid w:val="00776BD6"/>
  </w:style>
  <w:style w:type="paragraph" w:customStyle="1" w:styleId="18D0E977C7804E4FB3A5C5D7E71535BA">
    <w:name w:val="18D0E977C7804E4FB3A5C5D7E71535BA"/>
    <w:rsid w:val="00776BD6"/>
  </w:style>
  <w:style w:type="paragraph" w:customStyle="1" w:styleId="47D899A5D1DB476A9523BCDF221CEC8A">
    <w:name w:val="47D899A5D1DB476A9523BCDF221CEC8A"/>
    <w:rsid w:val="00776BD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A8693B-7082-406B-B19B-96F1D83A657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Bestellformular für Logowear.dotx</Template>
  <TotalTime>0</TotalTime>
  <Pages>1</Pages>
  <Words>102</Words>
  <Characters>643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2020-08-26T04:49:00Z</dcterms:created>
  <dcterms:modified xsi:type="dcterms:W3CDTF">2020-08-26T06:38:00Z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